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2D" w:rsidRDefault="00396B2D" w:rsidP="00176585"/>
    <w:p w:rsidR="00B95C18" w:rsidRPr="00396B2D" w:rsidRDefault="00AE36CD" w:rsidP="00176585">
      <w:pPr>
        <w:rPr>
          <w:b/>
          <w:sz w:val="24"/>
        </w:rPr>
      </w:pPr>
      <w:r>
        <w:rPr>
          <w:b/>
          <w:sz w:val="24"/>
        </w:rPr>
        <w:t>Veřejná za</w:t>
      </w:r>
      <w:r w:rsidR="00F555CF">
        <w:rPr>
          <w:b/>
          <w:sz w:val="24"/>
        </w:rPr>
        <w:t>kázka „Úprava travnatých ploch v</w:t>
      </w:r>
      <w:r>
        <w:rPr>
          <w:b/>
          <w:sz w:val="24"/>
        </w:rPr>
        <w:t xml:space="preserve"> areálu Zoo Praha</w:t>
      </w:r>
      <w:r w:rsidR="00396B2D" w:rsidRPr="00396B2D">
        <w:rPr>
          <w:b/>
          <w:sz w:val="24"/>
        </w:rPr>
        <w:t>“</w:t>
      </w:r>
    </w:p>
    <w:p w:rsidR="00396B2D" w:rsidRDefault="00396B2D" w:rsidP="00176585">
      <w:pPr>
        <w:rPr>
          <w:u w:val="single"/>
        </w:rPr>
      </w:pPr>
    </w:p>
    <w:p w:rsidR="00396B2D" w:rsidRDefault="00396B2D" w:rsidP="00176585">
      <w:pPr>
        <w:rPr>
          <w:u w:val="single"/>
        </w:rPr>
      </w:pPr>
      <w:r w:rsidRPr="00396B2D">
        <w:rPr>
          <w:u w:val="single"/>
        </w:rPr>
        <w:t>Prohlídka místa plnění</w:t>
      </w:r>
    </w:p>
    <w:p w:rsidR="00AE36CD" w:rsidRPr="00AE36CD" w:rsidRDefault="00AE36CD" w:rsidP="00AE36CD">
      <w:pPr>
        <w:jc w:val="both"/>
      </w:pPr>
      <w:r w:rsidRPr="00AE36CD">
        <w:t>Prohlídky místa</w:t>
      </w:r>
      <w:r w:rsidR="005B24EB">
        <w:t xml:space="preserve"> plnění se uskuteční dne 16. června</w:t>
      </w:r>
      <w:r w:rsidRPr="00AE36CD">
        <w:t xml:space="preserve"> od 10:00 hodin a se srazem účastníků u hlavního vchodu do areálu Zoo Praha. S ohledem na vysoce specifický charakter požadovaného plnění ve vazbě na místo, kde budou služby poskytovány, zadavatel uchazečům účast na prohlídce důrazně doporučuje. </w:t>
      </w:r>
      <w:r w:rsidR="005B24EB">
        <w:t>Na prohlídku</w:t>
      </w:r>
      <w:r w:rsidRPr="00AE36CD">
        <w:t xml:space="preserve"> místa plnění není nutné přihlášení předem. </w:t>
      </w:r>
    </w:p>
    <w:p w:rsidR="00396B2D" w:rsidRPr="00396B2D" w:rsidRDefault="00396B2D" w:rsidP="00396B2D">
      <w:pPr>
        <w:jc w:val="both"/>
      </w:pPr>
      <w:r>
        <w:t>Kontaktní osoba je Marcela Hrdličková – vedoucí oddělení životního prostředí, tel.: 702 018 724, email: hrdlickovam@zoopraha.cz</w:t>
      </w:r>
      <w:bookmarkStart w:id="0" w:name="_GoBack"/>
      <w:bookmarkEnd w:id="0"/>
    </w:p>
    <w:sectPr w:rsidR="00396B2D" w:rsidRPr="00396B2D" w:rsidSect="0087364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B2D" w:rsidRDefault="00396B2D" w:rsidP="00587D54">
      <w:pPr>
        <w:spacing w:after="0" w:line="240" w:lineRule="auto"/>
      </w:pPr>
      <w:r>
        <w:separator/>
      </w:r>
    </w:p>
  </w:endnote>
  <w:endnote w:type="continuationSeparator" w:id="0">
    <w:p w:rsidR="00396B2D" w:rsidRDefault="00396B2D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B2D" w:rsidRDefault="00396B2D" w:rsidP="00587D54">
      <w:pPr>
        <w:spacing w:after="0" w:line="240" w:lineRule="auto"/>
      </w:pPr>
      <w:r>
        <w:separator/>
      </w:r>
    </w:p>
  </w:footnote>
  <w:footnote w:type="continuationSeparator" w:id="0">
    <w:p w:rsidR="00396B2D" w:rsidRDefault="00396B2D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2D"/>
    <w:rsid w:val="00004975"/>
    <w:rsid w:val="00041D7E"/>
    <w:rsid w:val="00094CC1"/>
    <w:rsid w:val="000A1164"/>
    <w:rsid w:val="00176585"/>
    <w:rsid w:val="001A3CEC"/>
    <w:rsid w:val="002E21E0"/>
    <w:rsid w:val="00331009"/>
    <w:rsid w:val="00396B2D"/>
    <w:rsid w:val="00544FD9"/>
    <w:rsid w:val="00587D54"/>
    <w:rsid w:val="00593F63"/>
    <w:rsid w:val="005B24EB"/>
    <w:rsid w:val="0064656B"/>
    <w:rsid w:val="00675171"/>
    <w:rsid w:val="00704245"/>
    <w:rsid w:val="007D1F78"/>
    <w:rsid w:val="007F401C"/>
    <w:rsid w:val="0087364A"/>
    <w:rsid w:val="008858E8"/>
    <w:rsid w:val="00902DEB"/>
    <w:rsid w:val="00A96163"/>
    <w:rsid w:val="00AA22BF"/>
    <w:rsid w:val="00AE36CD"/>
    <w:rsid w:val="00B203FB"/>
    <w:rsid w:val="00B22E81"/>
    <w:rsid w:val="00B57903"/>
    <w:rsid w:val="00B95C18"/>
    <w:rsid w:val="00CD2BB0"/>
    <w:rsid w:val="00CD56DB"/>
    <w:rsid w:val="00D553FB"/>
    <w:rsid w:val="00D66529"/>
    <w:rsid w:val="00E06BF1"/>
    <w:rsid w:val="00E97BD2"/>
    <w:rsid w:val="00ED7710"/>
    <w:rsid w:val="00F555CF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BD2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BD2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13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Koubková Hana</cp:lastModifiedBy>
  <cp:revision>4</cp:revision>
  <dcterms:created xsi:type="dcterms:W3CDTF">2015-04-24T09:57:00Z</dcterms:created>
  <dcterms:modified xsi:type="dcterms:W3CDTF">2015-06-05T13:08:00Z</dcterms:modified>
</cp:coreProperties>
</file>