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396" w:rsidRPr="004C1310" w:rsidRDefault="00C87396" w:rsidP="00C87396">
      <w:pPr>
        <w:rPr>
          <w:rFonts w:ascii="Candara" w:hAnsi="Candara"/>
          <w:b/>
          <w:sz w:val="28"/>
        </w:rPr>
      </w:pPr>
      <w:r w:rsidRPr="004C1310">
        <w:rPr>
          <w:rFonts w:ascii="Candara" w:hAnsi="Candara"/>
          <w:b/>
          <w:sz w:val="28"/>
        </w:rPr>
        <w:t>Veř</w:t>
      </w:r>
      <w:r>
        <w:rPr>
          <w:rFonts w:ascii="Candara" w:hAnsi="Candara"/>
          <w:b/>
          <w:sz w:val="28"/>
        </w:rPr>
        <w:t>ejná zakázka „Expozice vzácných papoušků“</w:t>
      </w:r>
    </w:p>
    <w:p w:rsidR="00C87396" w:rsidRDefault="00C87396" w:rsidP="00C87396">
      <w:pPr>
        <w:rPr>
          <w:rFonts w:ascii="Candara" w:hAnsi="Candara"/>
        </w:rPr>
      </w:pPr>
    </w:p>
    <w:p w:rsidR="00C87396" w:rsidRDefault="00C87396" w:rsidP="00C87396">
      <w:pPr>
        <w:rPr>
          <w:rFonts w:ascii="Candara" w:hAnsi="Candara"/>
          <w:b/>
          <w:u w:val="single"/>
        </w:rPr>
      </w:pPr>
    </w:p>
    <w:p w:rsidR="00C87396" w:rsidRDefault="00C87396" w:rsidP="00C87396">
      <w:pPr>
        <w:rPr>
          <w:rFonts w:ascii="Candara" w:hAnsi="Candara"/>
          <w:b/>
          <w:u w:val="single"/>
        </w:rPr>
      </w:pPr>
    </w:p>
    <w:p w:rsidR="00C87396" w:rsidRPr="00CB6C2A" w:rsidRDefault="00C87396" w:rsidP="00C87396">
      <w:pPr>
        <w:rPr>
          <w:rFonts w:ascii="Candara" w:hAnsi="Candara"/>
          <w:b/>
          <w:u w:val="single"/>
        </w:rPr>
      </w:pPr>
      <w:r w:rsidRPr="00CB6C2A">
        <w:rPr>
          <w:rFonts w:ascii="Candara" w:hAnsi="Candara"/>
          <w:b/>
          <w:u w:val="single"/>
        </w:rPr>
        <w:t>Prohlídka místa plnění</w:t>
      </w:r>
    </w:p>
    <w:p w:rsidR="00C87396" w:rsidRDefault="00C87396" w:rsidP="00C87396">
      <w:pPr>
        <w:rPr>
          <w:rFonts w:ascii="Candara" w:hAnsi="Candara"/>
          <w:b/>
        </w:rPr>
      </w:pPr>
    </w:p>
    <w:p w:rsidR="00C87396" w:rsidRPr="004F445D" w:rsidRDefault="00C87396" w:rsidP="00C87396">
      <w:pPr>
        <w:spacing w:line="276" w:lineRule="auto"/>
        <w:jc w:val="both"/>
        <w:rPr>
          <w:rFonts w:ascii="Candara" w:hAnsi="Candara"/>
        </w:rPr>
      </w:pPr>
      <w:r w:rsidRPr="004F445D">
        <w:rPr>
          <w:rFonts w:ascii="Candara" w:hAnsi="Candara"/>
        </w:rPr>
        <w:t xml:space="preserve">Prohlídka místa plnění se uskuteční dne </w:t>
      </w:r>
      <w:r w:rsidR="00016E94">
        <w:rPr>
          <w:rFonts w:ascii="Candara" w:hAnsi="Candara"/>
          <w:b/>
        </w:rPr>
        <w:t>10. září 2015</w:t>
      </w:r>
      <w:r w:rsidRPr="00016E94">
        <w:rPr>
          <w:rFonts w:ascii="Candara" w:hAnsi="Candara"/>
          <w:b/>
        </w:rPr>
        <w:t xml:space="preserve"> </w:t>
      </w:r>
      <w:r w:rsidR="00016E94">
        <w:rPr>
          <w:rFonts w:ascii="Candara" w:hAnsi="Candara"/>
        </w:rPr>
        <w:t>od 8:0</w:t>
      </w:r>
      <w:bookmarkStart w:id="0" w:name="_GoBack"/>
      <w:bookmarkEnd w:id="0"/>
      <w:r w:rsidRPr="00016E94">
        <w:rPr>
          <w:rFonts w:ascii="Candara" w:hAnsi="Candara"/>
        </w:rPr>
        <w:t>0</w:t>
      </w:r>
      <w:r w:rsidRPr="004F445D">
        <w:rPr>
          <w:rFonts w:ascii="Candara" w:hAnsi="Candara"/>
        </w:rPr>
        <w:t xml:space="preserve"> hodin se srazem zájemců o prohlídku před hlavním vchodem do Zoo Praha, U Trojského zámku 120/3, Praha – Troja.</w:t>
      </w:r>
      <w:r>
        <w:rPr>
          <w:rFonts w:ascii="Candara" w:hAnsi="Candara"/>
        </w:rPr>
        <w:t xml:space="preserve"> Kontaktní osoba je p. Jiří Kotek – engineeringový pracovník, tel.: +420 737 208 983, email: kotek</w:t>
      </w:r>
      <w:r w:rsidRPr="004F445D">
        <w:rPr>
          <w:rFonts w:ascii="Candara" w:hAnsi="Candara"/>
        </w:rPr>
        <w:t xml:space="preserve">@zoopraha.cz. </w:t>
      </w:r>
    </w:p>
    <w:p w:rsidR="00B95C18" w:rsidRPr="00176585" w:rsidRDefault="00B95C18" w:rsidP="00176585"/>
    <w:sectPr w:rsidR="00B95C18" w:rsidRPr="00176585" w:rsidSect="0087364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396" w:rsidRDefault="00C87396" w:rsidP="00587D54">
      <w:r>
        <w:separator/>
      </w:r>
    </w:p>
  </w:endnote>
  <w:endnote w:type="continuationSeparator" w:id="0">
    <w:p w:rsidR="00C87396" w:rsidRDefault="00C87396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396" w:rsidRDefault="00C87396" w:rsidP="00587D54">
      <w:r>
        <w:separator/>
      </w:r>
    </w:p>
  </w:footnote>
  <w:footnote w:type="continuationSeparator" w:id="0">
    <w:p w:rsidR="00C87396" w:rsidRDefault="00C87396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96"/>
    <w:rsid w:val="00004975"/>
    <w:rsid w:val="00016E94"/>
    <w:rsid w:val="00041D7E"/>
    <w:rsid w:val="00094CC1"/>
    <w:rsid w:val="000A1164"/>
    <w:rsid w:val="00176585"/>
    <w:rsid w:val="001A3CEC"/>
    <w:rsid w:val="002E21E0"/>
    <w:rsid w:val="00331009"/>
    <w:rsid w:val="00544FD9"/>
    <w:rsid w:val="00587D54"/>
    <w:rsid w:val="00593F63"/>
    <w:rsid w:val="0064656B"/>
    <w:rsid w:val="00650414"/>
    <w:rsid w:val="00675171"/>
    <w:rsid w:val="00704245"/>
    <w:rsid w:val="007D1F78"/>
    <w:rsid w:val="007F401C"/>
    <w:rsid w:val="0087364A"/>
    <w:rsid w:val="008858E8"/>
    <w:rsid w:val="00902DEB"/>
    <w:rsid w:val="00A96163"/>
    <w:rsid w:val="00AA22BF"/>
    <w:rsid w:val="00B203FB"/>
    <w:rsid w:val="00B22E81"/>
    <w:rsid w:val="00B57903"/>
    <w:rsid w:val="00B95C18"/>
    <w:rsid w:val="00C87396"/>
    <w:rsid w:val="00CD2BB0"/>
    <w:rsid w:val="00CD56DB"/>
    <w:rsid w:val="00D553FB"/>
    <w:rsid w:val="00D66529"/>
    <w:rsid w:val="00E06BF1"/>
    <w:rsid w:val="00E97BD2"/>
    <w:rsid w:val="00ED7710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2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Koubková Hana</cp:lastModifiedBy>
  <cp:revision>3</cp:revision>
  <dcterms:created xsi:type="dcterms:W3CDTF">2015-08-13T08:53:00Z</dcterms:created>
  <dcterms:modified xsi:type="dcterms:W3CDTF">2015-09-02T08:55:00Z</dcterms:modified>
</cp:coreProperties>
</file>